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CFD" w:rsidRDefault="00E13CFD">
      <w:bookmarkStart w:id="0" w:name="_GoBack"/>
      <w:r w:rsidRPr="00AA3AAF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87.25pt;height:807.75pt;visibility:visible">
            <v:imagedata r:id="rId4" o:title="" gain="142470f" blacklevel="-9830f"/>
          </v:shape>
        </w:pict>
      </w:r>
      <w:bookmarkEnd w:id="0"/>
    </w:p>
    <w:p w:rsidR="00E13CFD" w:rsidRDefault="00E13CFD"/>
    <w:p w:rsidR="00E13CFD" w:rsidRDefault="00E13CFD">
      <w:r w:rsidRPr="00AA3AAF">
        <w:rPr>
          <w:noProof/>
          <w:lang w:val="ru-RU" w:eastAsia="ru-RU"/>
        </w:rPr>
        <w:pict>
          <v:shape id="Рисунок 2" o:spid="_x0000_i1026" type="#_x0000_t75" style="width:587.25pt;height:807.75pt;visibility:visible">
            <v:imagedata r:id="rId5" o:title="" gain="126031f" blacklevel="-7864f"/>
          </v:shape>
        </w:pict>
      </w:r>
    </w:p>
    <w:sectPr w:rsidR="00E13CFD" w:rsidSect="00EE34B3">
      <w:pgSz w:w="11906" w:h="16838"/>
      <w:pgMar w:top="142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2CAE"/>
    <w:rsid w:val="00652CAE"/>
    <w:rsid w:val="0071408E"/>
    <w:rsid w:val="008072A6"/>
    <w:rsid w:val="008B6AA6"/>
    <w:rsid w:val="009E6F6F"/>
    <w:rsid w:val="00AA3AAF"/>
    <w:rsid w:val="00E13CFD"/>
    <w:rsid w:val="00EE34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408E"/>
    <w:pPr>
      <w:spacing w:after="160" w:line="259" w:lineRule="auto"/>
    </w:pPr>
    <w:rPr>
      <w:lang w:val="uk-UA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0</Words>
  <Characters>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Письменкова Тетяна Олександрівна</dc:creator>
  <cp:keywords/>
  <dc:description/>
  <cp:lastModifiedBy>Piskunova</cp:lastModifiedBy>
  <cp:revision>2</cp:revision>
  <dcterms:created xsi:type="dcterms:W3CDTF">2020-10-12T07:22:00Z</dcterms:created>
  <dcterms:modified xsi:type="dcterms:W3CDTF">2020-10-12T07:22:00Z</dcterms:modified>
</cp:coreProperties>
</file>